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864" w:rsidRPr="00837864" w:rsidRDefault="008B18EB" w:rsidP="00461244">
      <w:pPr>
        <w:spacing w:line="240" w:lineRule="auto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-1582420</wp:posOffset>
                </wp:positionV>
                <wp:extent cx="1504950" cy="156845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8EB" w:rsidRDefault="008B18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7A7C4" wp14:editId="674BED1B">
                                  <wp:extent cx="1315720" cy="1384205"/>
                                  <wp:effectExtent l="0" t="0" r="0" b="6985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x_christi_Zweig_we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720" cy="1384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387.6pt;margin-top:-124.6pt;width:118.5pt;height:123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" fillcolor="white [3201]" stroked="f" strokeweight=".5pt">
                <v:textbox>
                  <w:txbxContent>
                    <w:p w:rsidR="008B18EB" w:rsidRDefault="008B18EB">
                      <w:r>
                        <w:rPr>
                          <w:noProof/>
                        </w:rPr>
                        <w:drawing>
                          <wp:inline distT="0" distB="0" distL="0" distR="0" wp14:anchorId="37D7A7C4" wp14:editId="674BED1B">
                            <wp:extent cx="1315720" cy="1384205"/>
                            <wp:effectExtent l="0" t="0" r="0" b="6985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x_christi_Zweig_web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720" cy="1384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7E2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5958840</wp:posOffset>
                </wp:positionH>
                <wp:positionV relativeFrom="page">
                  <wp:posOffset>3507740</wp:posOffset>
                </wp:positionV>
                <wp:extent cx="1385570" cy="185420"/>
                <wp:effectExtent l="0" t="2540" r="0" b="254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557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213"/>
                            </w:tblGrid>
                            <w:tr w:rsidR="00A87050" w:rsidRPr="00D333A7" w:rsidTr="00D333A7">
                              <w:tc>
                                <w:tcPr>
                                  <w:tcW w:w="2197" w:type="dxa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Start w:id="0" w:name="wd_Datum"/>
                                <w:p w:rsidR="00A87050" w:rsidRPr="00D333A7" w:rsidRDefault="00ED43CA">
                                  <w:pPr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instrText xml:space="preserve"> TIME \@ "dd.MM.yyyy" </w:instrText>
                                  </w: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fldChar w:fldCharType="separate"/>
                                  </w:r>
                                  <w:r w:rsidR="00FA2F03">
                                    <w:rPr>
                                      <w:noProof/>
                                      <w:sz w:val="20"/>
                                      <w:szCs w:val="22"/>
                                    </w:rPr>
                                    <w:t>24.09.2019</w:t>
                                  </w: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bookmarkEnd w:id="0"/>
                          </w:tbl>
                          <w:p w:rsidR="00A87050" w:rsidRPr="00EF4B63" w:rsidRDefault="00A870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469.2pt;margin-top:276.2pt;width:109.1pt;height:14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213"/>
                      </w:tblGrid>
                      <w:tr w:rsidR="00A87050" w:rsidRPr="00D333A7" w:rsidTr="00D333A7">
                        <w:tc>
                          <w:tcPr>
                            <w:tcW w:w="2197" w:type="dxa"/>
                            <w:noWrap/>
                            <w:tcMar>
                              <w:left w:w="0" w:type="dxa"/>
                              <w:right w:w="0" w:type="dxa"/>
                            </w:tcMar>
                          </w:tcPr>
                          <w:bookmarkStart w:id="1" w:name="wd_Datum"/>
                          <w:p w:rsidR="00A87050" w:rsidRPr="00D333A7" w:rsidRDefault="00ED43CA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  <w:szCs w:val="22"/>
                              </w:rPr>
                              <w:instrText xml:space="preserve"> TIME \@ "dd.MM.yyyy" </w:instrText>
                            </w:r>
                            <w:r>
                              <w:rPr>
                                <w:sz w:val="20"/>
                                <w:szCs w:val="22"/>
                              </w:rPr>
                              <w:fldChar w:fldCharType="separate"/>
                            </w:r>
                            <w:r w:rsidR="00FA2F03">
                              <w:rPr>
                                <w:noProof/>
                                <w:sz w:val="20"/>
                                <w:szCs w:val="22"/>
                              </w:rPr>
                              <w:t>24.09.2019</w:t>
                            </w:r>
                            <w:r>
                              <w:rPr>
                                <w:sz w:val="20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bookmarkEnd w:id="1"/>
                    </w:tbl>
                    <w:p w:rsidR="00A87050" w:rsidRPr="00EF4B63" w:rsidRDefault="00A8705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</w:tblGrid>
      <w:tr w:rsidR="00DB355D" w:rsidRPr="003164D8" w:rsidTr="00717CA8">
        <w:trPr>
          <w:trHeight w:hRule="exact" w:val="2100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DD4276" w:rsidRDefault="008B18EB">
            <w:pPr>
              <w:rPr>
                <w:sz w:val="20"/>
              </w:rPr>
            </w:pPr>
            <w:r>
              <w:rPr>
                <w:sz w:val="20"/>
              </w:rPr>
              <w:t>pax christi – Deutsche Sektion e.V.</w:t>
            </w:r>
          </w:p>
          <w:p w:rsidR="008B18EB" w:rsidRDefault="00FA2F03">
            <w:pPr>
              <w:rPr>
                <w:sz w:val="20"/>
              </w:rPr>
            </w:pPr>
            <w:r>
              <w:rPr>
                <w:sz w:val="20"/>
              </w:rPr>
              <w:t>Feldstraße 3</w:t>
            </w:r>
          </w:p>
          <w:p w:rsidR="008B18EB" w:rsidRDefault="008B18EB">
            <w:pPr>
              <w:rPr>
                <w:sz w:val="20"/>
              </w:rPr>
            </w:pPr>
          </w:p>
          <w:p w:rsidR="008B18EB" w:rsidRPr="003164D8" w:rsidRDefault="00FA2F03">
            <w:pPr>
              <w:rPr>
                <w:sz w:val="20"/>
              </w:rPr>
            </w:pPr>
            <w:r>
              <w:rPr>
                <w:sz w:val="20"/>
              </w:rPr>
              <w:t>13355</w:t>
            </w:r>
            <w:bookmarkStart w:id="2" w:name="_GoBack"/>
            <w:bookmarkEnd w:id="2"/>
            <w:r w:rsidR="008B18EB">
              <w:rPr>
                <w:sz w:val="20"/>
              </w:rPr>
              <w:t xml:space="preserve"> Berlin</w:t>
            </w:r>
          </w:p>
        </w:tc>
      </w:tr>
    </w:tbl>
    <w:p w:rsidR="002050CB" w:rsidRPr="00ED43CA" w:rsidRDefault="008B18EB">
      <w:pPr>
        <w:rPr>
          <w:b/>
          <w:sz w:val="20"/>
        </w:rPr>
      </w:pPr>
      <w:r>
        <w:rPr>
          <w:b/>
          <w:sz w:val="20"/>
        </w:rPr>
        <w:t>Ich möchte Mitglied werden.</w:t>
      </w:r>
    </w:p>
    <w:p w:rsidR="00616092" w:rsidRPr="00ED43CA" w:rsidRDefault="00616092">
      <w:pPr>
        <w:rPr>
          <w:sz w:val="20"/>
        </w:rPr>
      </w:pPr>
    </w:p>
    <w:p w:rsidR="00F47EDC" w:rsidRDefault="008B18EB" w:rsidP="00DB355D">
      <w:pPr>
        <w:rPr>
          <w:sz w:val="20"/>
        </w:rPr>
      </w:pPr>
      <w:r>
        <w:rPr>
          <w:sz w:val="20"/>
        </w:rPr>
        <w:t>Folgender Mitgliedsbeitrag kann pro Jahr von meinem Konto eingezogen werden.</w:t>
      </w:r>
    </w:p>
    <w:p w:rsidR="008B18EB" w:rsidRDefault="008B18EB" w:rsidP="00DB355D">
      <w:pPr>
        <w:rPr>
          <w:sz w:val="20"/>
        </w:rPr>
      </w:pPr>
    </w:p>
    <w:sdt>
      <w:sdtPr>
        <w:rPr>
          <w:rFonts w:eastAsia="Times New Roman" w:cs="Arial"/>
          <w:b w:val="0"/>
          <w:caps w:val="0"/>
          <w:color w:val="auto"/>
          <w:sz w:val="20"/>
          <w:szCs w:val="20"/>
          <w:lang w:eastAsia="de-DE"/>
        </w:rPr>
        <w:id w:val="818924933"/>
      </w:sdtPr>
      <w:sdtEndPr>
        <w:rPr>
          <w:color w:val="595959" w:themeColor="text1" w:themeTint="A6"/>
        </w:rPr>
      </w:sdtEndPr>
      <w:sdtContent>
        <w:tbl>
          <w:tblPr>
            <w:tblStyle w:val="AufgabenlisteTabelle"/>
            <w:tblW w:w="4361" w:type="pct"/>
            <w:tblLayout w:type="fixed"/>
            <w:tblLook w:val="04A0" w:firstRow="1" w:lastRow="0" w:firstColumn="1" w:lastColumn="0" w:noHBand="0" w:noVBand="1"/>
            <w:tblDescription w:val="Task list"/>
          </w:tblPr>
          <w:tblGrid>
            <w:gridCol w:w="2395"/>
            <w:gridCol w:w="2068"/>
            <w:gridCol w:w="444"/>
            <w:gridCol w:w="1626"/>
            <w:gridCol w:w="444"/>
          </w:tblGrid>
          <w:sdt>
            <w:sdtPr>
              <w:rPr>
                <w:rFonts w:eastAsia="Times New Roman" w:cs="Arial"/>
                <w:b w:val="0"/>
                <w:caps w:val="0"/>
                <w:color w:val="auto"/>
                <w:sz w:val="20"/>
                <w:szCs w:val="20"/>
                <w:lang w:eastAsia="de-DE"/>
              </w:rPr>
              <w:id w:val="-904148594"/>
              <w:placeholder>
                <w:docPart w:val="6A441A9F7F204C14A2A92DD974A987E2"/>
              </w:placeholder>
            </w:sdtPr>
            <w:sdtEndPr/>
            <w:sdtContent>
              <w:tr w:rsidR="008B18EB" w:rsidRPr="008B18EB" w:rsidTr="008B18EB">
                <w:tr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trPr>
                <w:tc>
                  <w:tcPr>
                    <w:tcW w:w="1716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  <w:shd w:val="clear" w:color="auto" w:fill="92CDDC" w:themeFill="accent5" w:themeFillTint="99"/>
                  </w:tcPr>
                  <w:p w:rsidR="008B18EB" w:rsidRPr="008B18EB" w:rsidRDefault="008B18EB" w:rsidP="008B18EB">
                    <w:pPr>
                      <w:jc w:val="left"/>
                      <w:rPr>
                        <w:rFonts w:cs="Arial"/>
                        <w:sz w:val="20"/>
                        <w:szCs w:val="20"/>
                      </w:rPr>
                    </w:pPr>
                  </w:p>
                </w:tc>
                <w:tc>
                  <w:tcPr>
                    <w:tcW w:w="1482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  <w:shd w:val="clear" w:color="auto" w:fill="92CDDC" w:themeFill="accent5" w:themeFillTint="99"/>
                  </w:tcPr>
                  <w:p w:rsidR="008B18EB" w:rsidRPr="008B18EB" w:rsidRDefault="008B18EB" w:rsidP="008B18EB">
                    <w:pPr>
                      <w:jc w:val="left"/>
                      <w:rPr>
                        <w:rFonts w:cs="Arial"/>
                        <w:color w:val="404040" w:themeColor="text1" w:themeTint="BF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Einzelperson</w:t>
                    </w:r>
                  </w:p>
                </w:tc>
                <w:tc>
                  <w:tcPr>
                    <w:tcW w:w="318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  <w:shd w:val="clear" w:color="auto" w:fill="92CDDC" w:themeFill="accent5" w:themeFillTint="99"/>
                  </w:tcPr>
                  <w:p w:rsidR="008B18EB" w:rsidRPr="008B18EB" w:rsidRDefault="008B18EB" w:rsidP="008B18EB">
                    <w:pPr>
                      <w:jc w:val="left"/>
                      <w:rPr>
                        <w:rFonts w:cs="Arial"/>
                        <w:color w:val="404040" w:themeColor="text1" w:themeTint="BF"/>
                        <w:sz w:val="20"/>
                        <w:szCs w:val="20"/>
                      </w:rPr>
                    </w:pPr>
                  </w:p>
                </w:tc>
                <w:tc>
                  <w:tcPr>
                    <w:tcW w:w="116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  <w:shd w:val="clear" w:color="auto" w:fill="92CDDC" w:themeFill="accent5" w:themeFillTint="99"/>
                  </w:tcPr>
                  <w:p w:rsidR="008B18EB" w:rsidRPr="008B18EB" w:rsidRDefault="008B18EB" w:rsidP="008B18EB">
                    <w:pPr>
                      <w:jc w:val="lef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Paar</w:t>
                    </w:r>
                  </w:p>
                </w:tc>
                <w:tc>
                  <w:tcPr>
                    <w:tcW w:w="318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  <w:shd w:val="clear" w:color="auto" w:fill="92CDDC" w:themeFill="accent5" w:themeFillTint="99"/>
                  </w:tcPr>
                  <w:p w:rsidR="008B18EB" w:rsidRDefault="008B18EB" w:rsidP="003D2B25">
                    <w:pPr>
                      <w:rPr>
                        <w:rFonts w:cs="Arial"/>
                        <w:sz w:val="20"/>
                        <w:szCs w:val="20"/>
                      </w:rPr>
                    </w:pPr>
                  </w:p>
                </w:tc>
              </w:tr>
            </w:sdtContent>
          </w:sdt>
          <w:sdt>
            <w:sdtPr>
              <w:rPr>
                <w:rFonts w:eastAsia="Times New Roman" w:cs="Arial"/>
                <w:color w:val="auto"/>
                <w:sz w:val="20"/>
                <w:szCs w:val="20"/>
                <w:lang w:eastAsia="de-DE"/>
              </w:rPr>
              <w:id w:val="-724911051"/>
              <w:placeholder>
                <w:docPart w:val="02D118ACD8B04766BA35E2ED45527774"/>
              </w:placeholder>
            </w:sdtPr>
            <w:sdtEndPr/>
            <w:sdtContent>
              <w:tr w:rsidR="008B18EB" w:rsidRPr="008B18EB" w:rsidTr="008B18EB">
                <w:tr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trPr>
                <w:tc>
                  <w:tcPr>
                    <w:tcW w:w="1716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8B18EB" w:rsidRPr="008B18EB" w:rsidRDefault="008B18EB" w:rsidP="003D2B25">
                    <w:pPr>
                      <w:jc w:val="lef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Ermäßigter Beitrag</w:t>
                    </w:r>
                  </w:p>
                </w:tc>
                <w:tc>
                  <w:tcPr>
                    <w:tcW w:w="1482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8B18EB" w:rsidRPr="008B18EB" w:rsidRDefault="008B18EB" w:rsidP="008B18EB">
                    <w:pPr>
                      <w:jc w:val="left"/>
                      <w:rPr>
                        <w:rFonts w:cs="Arial"/>
                        <w:color w:val="404040" w:themeColor="text1" w:themeTint="BF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color w:val="404040" w:themeColor="text1" w:themeTint="BF"/>
                        <w:sz w:val="20"/>
                        <w:szCs w:val="20"/>
                      </w:rPr>
                      <w:t>25,50 Euro</w:t>
                    </w:r>
                  </w:p>
                </w:tc>
                <w:sdt>
                  <w:sdtPr>
                    <w:rPr>
                      <w:rFonts w:cs="Arial"/>
                      <w:color w:val="404040" w:themeColor="text1" w:themeTint="BF"/>
                      <w:sz w:val="20"/>
                      <w:szCs w:val="20"/>
                    </w:rPr>
                    <w:id w:val="17377266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318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8B18EB" w:rsidRPr="008B18EB" w:rsidRDefault="00717CA8" w:rsidP="008B18EB">
                        <w:pPr>
                          <w:jc w:val="left"/>
                          <w:rPr>
                            <w:rFonts w:cs="Arial"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cs="Arial" w:hint="eastAsia"/>
                            <w:color w:val="404040" w:themeColor="text1" w:themeTint="BF"/>
                            <w:sz w:val="20"/>
                            <w:szCs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116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8B18EB" w:rsidRPr="008B18EB" w:rsidRDefault="008B18EB" w:rsidP="008B18EB">
                    <w:pPr>
                      <w:jc w:val="lef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64,00 Euro</w:t>
                    </w:r>
                  </w:p>
                </w:tc>
                <w:sdt>
                  <w:sdtPr>
                    <w:rPr>
                      <w:rFonts w:cs="Arial"/>
                      <w:color w:val="404040" w:themeColor="text1" w:themeTint="BF"/>
                      <w:sz w:val="20"/>
                      <w:szCs w:val="20"/>
                    </w:rPr>
                    <w:id w:val="109428660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318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8B18EB" w:rsidRPr="008B18EB" w:rsidRDefault="00717CA8" w:rsidP="003D2B25">
                        <w:pPr>
                          <w:rPr>
                            <w:rFonts w:cs="Arial"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cs="Arial" w:hint="eastAsia"/>
                            <w:color w:val="404040" w:themeColor="text1" w:themeTint="BF"/>
                            <w:sz w:val="20"/>
                            <w:szCs w:val="20"/>
                          </w:rPr>
                          <w:t>☐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rFonts w:eastAsia="Times New Roman" w:cs="Arial"/>
                <w:color w:val="auto"/>
                <w:sz w:val="20"/>
                <w:szCs w:val="20"/>
                <w:lang w:eastAsia="de-DE"/>
              </w:rPr>
              <w:id w:val="1152411491"/>
            </w:sdtPr>
            <w:sdtEndPr/>
            <w:sdtContent>
              <w:tr w:rsidR="008B18EB" w:rsidRPr="008B18EB" w:rsidTr="008B18EB">
                <w:tr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trPr>
                <w:tc>
                  <w:tcPr>
                    <w:tcW w:w="1716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8B18EB" w:rsidRPr="008B18EB" w:rsidRDefault="008B18EB" w:rsidP="003D2B25">
                    <w:pPr>
                      <w:jc w:val="lef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Mindestbeitrag</w:t>
                    </w:r>
                  </w:p>
                </w:tc>
                <w:tc>
                  <w:tcPr>
                    <w:tcW w:w="1482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8B18EB" w:rsidRPr="008B18EB" w:rsidRDefault="008B18EB" w:rsidP="008B18EB">
                    <w:pPr>
                      <w:jc w:val="left"/>
                      <w:rPr>
                        <w:rFonts w:cs="Arial"/>
                        <w:color w:val="404040" w:themeColor="text1" w:themeTint="BF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color w:val="404040" w:themeColor="text1" w:themeTint="BF"/>
                        <w:sz w:val="20"/>
                        <w:szCs w:val="20"/>
                      </w:rPr>
                      <w:t>51,00 Euro</w:t>
                    </w:r>
                  </w:p>
                </w:tc>
                <w:sdt>
                  <w:sdtPr>
                    <w:rPr>
                      <w:rFonts w:cs="Arial"/>
                      <w:color w:val="404040" w:themeColor="text1" w:themeTint="BF"/>
                      <w:sz w:val="20"/>
                      <w:szCs w:val="20"/>
                    </w:rPr>
                    <w:id w:val="141111013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318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8B18EB" w:rsidRPr="008B18EB" w:rsidRDefault="008B18EB" w:rsidP="008B18EB">
                        <w:pPr>
                          <w:jc w:val="left"/>
                          <w:rPr>
                            <w:rFonts w:cs="Arial"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8B18EB">
                          <w:rPr>
                            <w:rFonts w:ascii="MS Gothic" w:eastAsia="MS Gothic" w:hAnsi="MS Gothic" w:cs="MS Gothic" w:hint="eastAsia"/>
                            <w:color w:val="404040" w:themeColor="text1" w:themeTint="BF"/>
                            <w:sz w:val="20"/>
                            <w:szCs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116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8B18EB" w:rsidRPr="008B18EB" w:rsidRDefault="008B18EB" w:rsidP="008B18EB">
                    <w:pPr>
                      <w:jc w:val="lef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87,00 Euro</w:t>
                    </w:r>
                  </w:p>
                </w:tc>
                <w:sdt>
                  <w:sdtPr>
                    <w:rPr>
                      <w:rFonts w:cs="Arial"/>
                      <w:color w:val="404040" w:themeColor="text1" w:themeTint="BF"/>
                      <w:sz w:val="20"/>
                      <w:szCs w:val="20"/>
                    </w:rPr>
                    <w:id w:val="-11236203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318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8B18EB" w:rsidRPr="008B18EB" w:rsidRDefault="008B18EB" w:rsidP="003D2B25">
                        <w:pPr>
                          <w:rPr>
                            <w:rFonts w:cs="Arial"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8B18EB">
                          <w:rPr>
                            <w:rFonts w:ascii="MS Gothic" w:eastAsia="MS Gothic" w:hAnsi="MS Gothic" w:cs="MS Gothic" w:hint="eastAsia"/>
                            <w:color w:val="404040" w:themeColor="text1" w:themeTint="BF"/>
                            <w:sz w:val="20"/>
                            <w:szCs w:val="20"/>
                          </w:rPr>
                          <w:t>☐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rFonts w:eastAsia="Times New Roman" w:cs="Arial"/>
                <w:color w:val="auto"/>
                <w:sz w:val="20"/>
                <w:szCs w:val="20"/>
                <w:lang w:eastAsia="de-DE"/>
              </w:rPr>
              <w:id w:val="848295912"/>
            </w:sdtPr>
            <w:sdtEndPr/>
            <w:sdtContent>
              <w:tr w:rsidR="008B18EB" w:rsidRPr="008B18EB" w:rsidTr="008B18EB">
                <w:tr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trPr>
                <w:tc>
                  <w:tcPr>
                    <w:tcW w:w="1716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8B18EB" w:rsidRPr="008B18EB" w:rsidRDefault="008B18EB" w:rsidP="003D2B25">
                    <w:pPr>
                      <w:jc w:val="lef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Regelbeitrag</w:t>
                    </w:r>
                  </w:p>
                </w:tc>
                <w:tc>
                  <w:tcPr>
                    <w:tcW w:w="1482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8B18EB" w:rsidRPr="008B18EB" w:rsidRDefault="008B18EB" w:rsidP="008B18EB">
                    <w:pPr>
                      <w:jc w:val="left"/>
                      <w:rPr>
                        <w:rFonts w:cs="Arial"/>
                        <w:color w:val="404040" w:themeColor="text1" w:themeTint="BF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color w:val="404040" w:themeColor="text1" w:themeTint="BF"/>
                        <w:sz w:val="20"/>
                        <w:szCs w:val="20"/>
                      </w:rPr>
                      <w:t>66,50 Euro</w:t>
                    </w:r>
                  </w:p>
                </w:tc>
                <w:sdt>
                  <w:sdtPr>
                    <w:rPr>
                      <w:rFonts w:cs="Arial"/>
                      <w:color w:val="404040" w:themeColor="text1" w:themeTint="BF"/>
                      <w:sz w:val="20"/>
                      <w:szCs w:val="20"/>
                    </w:rPr>
                    <w:id w:val="119296619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318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8B18EB" w:rsidRPr="008B18EB" w:rsidRDefault="008B18EB" w:rsidP="008B18EB">
                        <w:pPr>
                          <w:jc w:val="left"/>
                          <w:rPr>
                            <w:rFonts w:cs="Arial"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8B18EB">
                          <w:rPr>
                            <w:rFonts w:ascii="MS Gothic" w:eastAsia="MS Gothic" w:hAnsi="MS Gothic" w:cs="MS Gothic" w:hint="eastAsia"/>
                            <w:color w:val="404040" w:themeColor="text1" w:themeTint="BF"/>
                            <w:sz w:val="20"/>
                            <w:szCs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116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8B18EB" w:rsidRPr="008B18EB" w:rsidRDefault="008B18EB" w:rsidP="008B18EB">
                    <w:pPr>
                      <w:jc w:val="lef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118,00 Euro</w:t>
                    </w:r>
                  </w:p>
                </w:tc>
                <w:sdt>
                  <w:sdtPr>
                    <w:rPr>
                      <w:rFonts w:cs="Arial"/>
                      <w:color w:val="404040" w:themeColor="text1" w:themeTint="BF"/>
                      <w:sz w:val="20"/>
                      <w:szCs w:val="20"/>
                    </w:rPr>
                    <w:id w:val="154787224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318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8B18EB" w:rsidRPr="008B18EB" w:rsidRDefault="008B18EB" w:rsidP="003D2B25">
                        <w:pPr>
                          <w:rPr>
                            <w:rFonts w:cs="Arial"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8B18EB">
                          <w:rPr>
                            <w:rFonts w:ascii="MS Gothic" w:eastAsia="MS Gothic" w:hAnsi="MS Gothic" w:cs="MS Gothic" w:hint="eastAsia"/>
                            <w:color w:val="404040" w:themeColor="text1" w:themeTint="BF"/>
                            <w:sz w:val="20"/>
                            <w:szCs w:val="20"/>
                          </w:rPr>
                          <w:t>☐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rFonts w:eastAsia="Times New Roman" w:cs="Arial"/>
                <w:color w:val="auto"/>
                <w:sz w:val="20"/>
                <w:szCs w:val="20"/>
                <w:lang w:eastAsia="de-DE"/>
              </w:rPr>
              <w:id w:val="817312944"/>
            </w:sdtPr>
            <w:sdtEndPr/>
            <w:sdtContent>
              <w:tr w:rsidR="008B18EB" w:rsidRPr="008B18EB" w:rsidTr="008B18EB">
                <w:tr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trPr>
                <w:tc>
                  <w:tcPr>
                    <w:tcW w:w="1716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8B18EB" w:rsidRPr="008B18EB" w:rsidRDefault="008B18EB" w:rsidP="003D2B25">
                    <w:pPr>
                      <w:jc w:val="lef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Förderbeitrag</w:t>
                    </w:r>
                  </w:p>
                </w:tc>
                <w:tc>
                  <w:tcPr>
                    <w:tcW w:w="1482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8B18EB" w:rsidRPr="008B18EB" w:rsidRDefault="008B18EB" w:rsidP="008B18EB">
                    <w:pPr>
                      <w:jc w:val="left"/>
                      <w:rPr>
                        <w:rFonts w:cs="Arial"/>
                        <w:color w:val="404040" w:themeColor="text1" w:themeTint="BF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color w:val="404040" w:themeColor="text1" w:themeTint="BF"/>
                        <w:sz w:val="20"/>
                        <w:szCs w:val="20"/>
                      </w:rPr>
                      <w:t>92,00 Euro</w:t>
                    </w:r>
                  </w:p>
                </w:tc>
                <w:sdt>
                  <w:sdtPr>
                    <w:rPr>
                      <w:rFonts w:cs="Arial"/>
                      <w:color w:val="404040" w:themeColor="text1" w:themeTint="BF"/>
                      <w:sz w:val="20"/>
                      <w:szCs w:val="20"/>
                    </w:rPr>
                    <w:id w:val="172571336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318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8B18EB" w:rsidRPr="008B18EB" w:rsidRDefault="008B18EB" w:rsidP="008B18EB">
                        <w:pPr>
                          <w:jc w:val="left"/>
                          <w:rPr>
                            <w:rFonts w:cs="Arial"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8B18EB">
                          <w:rPr>
                            <w:rFonts w:ascii="MS Gothic" w:eastAsia="MS Gothic" w:hAnsi="MS Gothic" w:cs="MS Gothic" w:hint="eastAsia"/>
                            <w:color w:val="404040" w:themeColor="text1" w:themeTint="BF"/>
                            <w:sz w:val="20"/>
                            <w:szCs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116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8B18EB" w:rsidRPr="008B18EB" w:rsidRDefault="008B18EB" w:rsidP="008B18EB">
                    <w:pPr>
                      <w:jc w:val="lef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153,50 Euro</w:t>
                    </w:r>
                  </w:p>
                </w:tc>
                <w:sdt>
                  <w:sdtPr>
                    <w:rPr>
                      <w:rFonts w:cs="Arial"/>
                      <w:color w:val="404040" w:themeColor="text1" w:themeTint="BF"/>
                      <w:sz w:val="20"/>
                      <w:szCs w:val="20"/>
                    </w:rPr>
                    <w:id w:val="202521255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318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8B18EB" w:rsidRPr="008B18EB" w:rsidRDefault="008B18EB" w:rsidP="003D2B25">
                        <w:pPr>
                          <w:rPr>
                            <w:rFonts w:cs="Arial"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8B18EB">
                          <w:rPr>
                            <w:rFonts w:ascii="MS Gothic" w:eastAsia="MS Gothic" w:hAnsi="MS Gothic" w:cs="MS Gothic" w:hint="eastAsia"/>
                            <w:color w:val="404040" w:themeColor="text1" w:themeTint="BF"/>
                            <w:sz w:val="20"/>
                            <w:szCs w:val="20"/>
                          </w:rPr>
                          <w:t>☐</w:t>
                        </w:r>
                      </w:p>
                    </w:tc>
                  </w:sdtContent>
                </w:sdt>
              </w:tr>
            </w:sdtContent>
          </w:sdt>
        </w:tbl>
      </w:sdtContent>
    </w:sdt>
    <w:p w:rsidR="008B18EB" w:rsidRDefault="008B18EB" w:rsidP="00DB355D">
      <w:pPr>
        <w:rPr>
          <w:sz w:val="20"/>
        </w:rPr>
      </w:pPr>
    </w:p>
    <w:tbl>
      <w:tblPr>
        <w:tblW w:w="662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udent Name"/>
      </w:tblPr>
      <w:tblGrid>
        <w:gridCol w:w="1697"/>
        <w:gridCol w:w="311"/>
        <w:gridCol w:w="6"/>
        <w:gridCol w:w="311"/>
        <w:gridCol w:w="310"/>
        <w:gridCol w:w="179"/>
        <w:gridCol w:w="131"/>
        <w:gridCol w:w="310"/>
        <w:gridCol w:w="310"/>
        <w:gridCol w:w="310"/>
        <w:gridCol w:w="310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35"/>
        <w:gridCol w:w="339"/>
      </w:tblGrid>
      <w:tr w:rsidR="00296A2A" w:rsidRPr="008B18EB" w:rsidTr="00717CA8">
        <w:tc>
          <w:tcPr>
            <w:tcW w:w="1697" w:type="dxa"/>
            <w:vAlign w:val="bottom"/>
          </w:tcPr>
          <w:p w:rsidR="00296A2A" w:rsidRPr="008B18EB" w:rsidRDefault="00296A2A" w:rsidP="003D2B25">
            <w:pPr>
              <w:pStyle w:val="Name"/>
              <w:rPr>
                <w:rFonts w:ascii="Arial" w:hAnsi="Arial" w:cs="Arial"/>
              </w:rPr>
            </w:pPr>
            <w:r w:rsidRPr="008B18EB">
              <w:rPr>
                <w:rFonts w:ascii="Arial" w:hAnsi="Arial" w:cs="Arial"/>
              </w:rPr>
              <w:t>Name, Vorname</w:t>
            </w:r>
          </w:p>
        </w:tc>
        <w:tc>
          <w:tcPr>
            <w:tcW w:w="8449" w:type="dxa"/>
            <w:gridSpan w:val="29"/>
            <w:tcBorders>
              <w:bottom w:val="single" w:sz="4" w:space="0" w:color="auto"/>
            </w:tcBorders>
          </w:tcPr>
          <w:p w:rsidR="00296A2A" w:rsidRPr="008B18EB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</w:tr>
      <w:tr w:rsidR="00296A2A" w:rsidTr="00717CA8">
        <w:tc>
          <w:tcPr>
            <w:tcW w:w="1697" w:type="dxa"/>
            <w:vAlign w:val="bottom"/>
          </w:tcPr>
          <w:p w:rsidR="00296A2A" w:rsidRDefault="00296A2A" w:rsidP="003D2B25">
            <w:pPr>
              <w:pStyle w:val="Name"/>
              <w:rPr>
                <w:caps/>
              </w:rPr>
            </w:pPr>
            <w:r w:rsidRPr="003C6B91">
              <w:rPr>
                <w:rFonts w:ascii="Arial" w:hAnsi="Arial" w:cs="Arial"/>
              </w:rPr>
              <w:t>Straße, Nr.</w:t>
            </w:r>
          </w:p>
        </w:tc>
        <w:tc>
          <w:tcPr>
            <w:tcW w:w="8449" w:type="dxa"/>
            <w:gridSpan w:val="29"/>
            <w:tcBorders>
              <w:bottom w:val="single" w:sz="4" w:space="0" w:color="auto"/>
            </w:tcBorders>
          </w:tcPr>
          <w:p w:rsidR="00296A2A" w:rsidRDefault="00296A2A" w:rsidP="003D2B25">
            <w:pPr>
              <w:pStyle w:val="Name"/>
            </w:pPr>
          </w:p>
        </w:tc>
      </w:tr>
      <w:tr w:rsidR="00DA1EA3" w:rsidTr="00717CA8">
        <w:tc>
          <w:tcPr>
            <w:tcW w:w="1697" w:type="dxa"/>
            <w:vAlign w:val="bottom"/>
          </w:tcPr>
          <w:p w:rsidR="00DA1EA3" w:rsidRPr="003C6B91" w:rsidRDefault="00DA1EA3" w:rsidP="003D2B25">
            <w:pPr>
              <w:pStyle w:val="Nam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PLZ, Ort</w:t>
            </w:r>
          </w:p>
        </w:tc>
        <w:tc>
          <w:tcPr>
            <w:tcW w:w="8449" w:type="dxa"/>
            <w:gridSpan w:val="29"/>
            <w:tcBorders>
              <w:bottom w:val="single" w:sz="4" w:space="0" w:color="auto"/>
            </w:tcBorders>
          </w:tcPr>
          <w:p w:rsidR="00DA1EA3" w:rsidRDefault="00DA1EA3" w:rsidP="003D2B25">
            <w:pPr>
              <w:pStyle w:val="Name"/>
            </w:pPr>
          </w:p>
        </w:tc>
      </w:tr>
      <w:tr w:rsidR="00296A2A" w:rsidTr="00717CA8">
        <w:tc>
          <w:tcPr>
            <w:tcW w:w="1697" w:type="dxa"/>
            <w:vAlign w:val="bottom"/>
          </w:tcPr>
          <w:p w:rsidR="00296A2A" w:rsidRDefault="00296A2A" w:rsidP="003D2B25">
            <w:pPr>
              <w:pStyle w:val="Name"/>
              <w:rPr>
                <w:caps/>
              </w:rPr>
            </w:pPr>
            <w:r w:rsidRPr="003C6B91">
              <w:rPr>
                <w:rFonts w:ascii="Arial" w:hAnsi="Arial" w:cs="Arial"/>
              </w:rPr>
              <w:t>Telefon</w:t>
            </w:r>
          </w:p>
        </w:tc>
        <w:tc>
          <w:tcPr>
            <w:tcW w:w="8449" w:type="dxa"/>
            <w:gridSpan w:val="29"/>
            <w:tcBorders>
              <w:bottom w:val="single" w:sz="4" w:space="0" w:color="auto"/>
            </w:tcBorders>
          </w:tcPr>
          <w:p w:rsidR="00296A2A" w:rsidRDefault="00296A2A" w:rsidP="003D2B25">
            <w:pPr>
              <w:pStyle w:val="Name"/>
            </w:pPr>
          </w:p>
        </w:tc>
      </w:tr>
      <w:tr w:rsidR="00296A2A" w:rsidRPr="003C6B91" w:rsidTr="00717CA8">
        <w:tc>
          <w:tcPr>
            <w:tcW w:w="1697" w:type="dxa"/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  <w:r w:rsidRPr="003C6B91">
              <w:rPr>
                <w:rFonts w:ascii="Arial" w:hAnsi="Arial" w:cs="Arial"/>
              </w:rPr>
              <w:t>Email</w:t>
            </w:r>
          </w:p>
        </w:tc>
        <w:tc>
          <w:tcPr>
            <w:tcW w:w="8449" w:type="dxa"/>
            <w:gridSpan w:val="29"/>
            <w:tcBorders>
              <w:top w:val="single" w:sz="4" w:space="0" w:color="auto"/>
              <w:bottom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</w:tr>
      <w:tr w:rsidR="00296A2A" w:rsidRPr="003C6B91" w:rsidTr="00717CA8">
        <w:tc>
          <w:tcPr>
            <w:tcW w:w="1697" w:type="dxa"/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  <w:r w:rsidRPr="003C6B91">
              <w:rPr>
                <w:rFonts w:ascii="Arial" w:hAnsi="Arial" w:cs="Arial"/>
              </w:rPr>
              <w:t>Geburtsdatum</w:t>
            </w:r>
          </w:p>
        </w:tc>
        <w:tc>
          <w:tcPr>
            <w:tcW w:w="8449" w:type="dxa"/>
            <w:gridSpan w:val="29"/>
            <w:tcBorders>
              <w:top w:val="single" w:sz="4" w:space="0" w:color="auto"/>
              <w:bottom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</w:tr>
      <w:tr w:rsidR="00296A2A" w:rsidRPr="003C6B91" w:rsidTr="00717CA8">
        <w:tc>
          <w:tcPr>
            <w:tcW w:w="1697" w:type="dxa"/>
            <w:vAlign w:val="bottom"/>
          </w:tcPr>
          <w:p w:rsidR="00296A2A" w:rsidRPr="003C6B91" w:rsidRDefault="00296A2A" w:rsidP="003C6B91">
            <w:pPr>
              <w:pStyle w:val="Name"/>
              <w:rPr>
                <w:rFonts w:ascii="Arial" w:hAnsi="Arial" w:cs="Arial"/>
              </w:rPr>
            </w:pPr>
            <w:r w:rsidRPr="003C6B91"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</w:rPr>
              <w:t>o</w:t>
            </w:r>
            <w:r w:rsidRPr="003C6B91">
              <w:rPr>
                <w:rFonts w:ascii="Arial" w:hAnsi="Arial" w:cs="Arial"/>
              </w:rPr>
              <w:t>ntoinhaber*in</w:t>
            </w:r>
          </w:p>
        </w:tc>
        <w:tc>
          <w:tcPr>
            <w:tcW w:w="8449" w:type="dxa"/>
            <w:gridSpan w:val="29"/>
            <w:tcBorders>
              <w:top w:val="single" w:sz="4" w:space="0" w:color="auto"/>
              <w:bottom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</w:tr>
      <w:tr w:rsidR="00296A2A" w:rsidRPr="003C6B91" w:rsidTr="00717CA8">
        <w:tc>
          <w:tcPr>
            <w:tcW w:w="1697" w:type="dxa"/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Geldinstitut</w:t>
            </w:r>
          </w:p>
        </w:tc>
        <w:tc>
          <w:tcPr>
            <w:tcW w:w="8449" w:type="dxa"/>
            <w:gridSpan w:val="29"/>
            <w:tcBorders>
              <w:top w:val="single" w:sz="4" w:space="0" w:color="auto"/>
              <w:bottom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</w:tr>
      <w:tr w:rsidR="00296A2A" w:rsidRPr="003C6B91" w:rsidTr="00717CA8">
        <w:tc>
          <w:tcPr>
            <w:tcW w:w="1697" w:type="dxa"/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bottom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0" w:type="dxa"/>
            <w:tcBorders>
              <w:top w:val="single" w:sz="4" w:space="0" w:color="auto"/>
              <w:bottom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179" w:type="dxa"/>
            <w:tcBorders>
              <w:top w:val="single" w:sz="4" w:space="0" w:color="auto"/>
              <w:bottom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6993" w:type="dxa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39" w:type="dxa"/>
            <w:tcBorders>
              <w:bottom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</w:tr>
      <w:tr w:rsidR="00717CA8" w:rsidRPr="003C6B91" w:rsidTr="00717CA8">
        <w:trPr>
          <w:trHeight w:val="284"/>
        </w:trPr>
        <w:tc>
          <w:tcPr>
            <w:tcW w:w="1697" w:type="dxa"/>
            <w:tcBorders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  <w:r w:rsidRPr="003C6B91">
              <w:rPr>
                <w:rFonts w:ascii="Arial" w:hAnsi="Arial" w:cs="Arial"/>
              </w:rPr>
              <w:t>IBAN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A2A" w:rsidRPr="003C6B91" w:rsidRDefault="00296A2A" w:rsidP="003D2B25">
            <w:pPr>
              <w:pStyle w:val="Name"/>
              <w:rPr>
                <w:rFonts w:ascii="Arial" w:hAnsi="Arial" w:cs="Arial"/>
              </w:rPr>
            </w:pPr>
          </w:p>
        </w:tc>
      </w:tr>
    </w:tbl>
    <w:p w:rsidR="003C6B91" w:rsidRDefault="003C6B91" w:rsidP="003C6B91">
      <w:pPr>
        <w:pStyle w:val="Name"/>
        <w:rPr>
          <w:rFonts w:ascii="Arial" w:hAnsi="Arial" w:cs="Arial"/>
        </w:rPr>
      </w:pPr>
    </w:p>
    <w:tbl>
      <w:tblPr>
        <w:tblW w:w="66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8"/>
        <w:gridCol w:w="309"/>
        <w:gridCol w:w="315"/>
        <w:gridCol w:w="308"/>
        <w:gridCol w:w="308"/>
        <w:gridCol w:w="310"/>
        <w:gridCol w:w="310"/>
        <w:gridCol w:w="310"/>
        <w:gridCol w:w="310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35"/>
        <w:gridCol w:w="339"/>
      </w:tblGrid>
      <w:tr w:rsidR="00717CA8" w:rsidRPr="003C6B91" w:rsidTr="00C274DA">
        <w:trPr>
          <w:trHeight w:val="284"/>
        </w:trPr>
        <w:tc>
          <w:tcPr>
            <w:tcW w:w="1700" w:type="dxa"/>
            <w:tcBorders>
              <w:right w:val="single" w:sz="4" w:space="0" w:color="auto"/>
            </w:tcBorders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BIC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35" w:type="dxa"/>
            <w:shd w:val="clear" w:color="auto" w:fill="FFFFFF" w:themeFill="background1"/>
            <w:vAlign w:val="bottom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FFFFFF" w:themeFill="background1"/>
          </w:tcPr>
          <w:p w:rsidR="00717CA8" w:rsidRPr="003C6B91" w:rsidRDefault="00717CA8" w:rsidP="003D2B25">
            <w:pPr>
              <w:pStyle w:val="Name"/>
              <w:rPr>
                <w:rFonts w:ascii="Arial" w:hAnsi="Arial" w:cs="Arial"/>
              </w:rPr>
            </w:pPr>
          </w:p>
        </w:tc>
      </w:tr>
    </w:tbl>
    <w:p w:rsidR="00717CA8" w:rsidRPr="003C6B91" w:rsidRDefault="00717CA8" w:rsidP="003C6B91">
      <w:pPr>
        <w:pStyle w:val="Name"/>
        <w:rPr>
          <w:rFonts w:ascii="Arial" w:hAnsi="Arial" w:cs="Arial"/>
        </w:rPr>
      </w:pPr>
    </w:p>
    <w:tbl>
      <w:tblPr>
        <w:tblW w:w="666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udent Name"/>
      </w:tblPr>
      <w:tblGrid>
        <w:gridCol w:w="1702"/>
        <w:gridCol w:w="8504"/>
      </w:tblGrid>
      <w:tr w:rsidR="003C6B91" w:rsidRPr="003C6B91" w:rsidTr="00717CA8">
        <w:tc>
          <w:tcPr>
            <w:tcW w:w="834" w:type="pct"/>
            <w:vAlign w:val="bottom"/>
          </w:tcPr>
          <w:p w:rsidR="003C6B91" w:rsidRPr="003C6B91" w:rsidRDefault="003C6B91" w:rsidP="003D2B25">
            <w:pPr>
              <w:pStyle w:val="Name"/>
              <w:rPr>
                <w:rFonts w:ascii="Arial" w:hAnsi="Arial" w:cs="Arial"/>
              </w:rPr>
            </w:pPr>
            <w:r w:rsidRPr="003C6B91">
              <w:rPr>
                <w:rFonts w:ascii="Arial" w:hAnsi="Arial" w:cs="Arial"/>
              </w:rPr>
              <w:t>Unterschrift</w:t>
            </w:r>
          </w:p>
        </w:tc>
        <w:tc>
          <w:tcPr>
            <w:tcW w:w="4166" w:type="pct"/>
            <w:tcBorders>
              <w:bottom w:val="single" w:sz="4" w:space="0" w:color="A6A6A6" w:themeColor="background1" w:themeShade="A6"/>
            </w:tcBorders>
            <w:vAlign w:val="bottom"/>
          </w:tcPr>
          <w:p w:rsidR="003C6B91" w:rsidRPr="003C6B91" w:rsidRDefault="003C6B91" w:rsidP="00717CA8">
            <w:pPr>
              <w:pStyle w:val="Name"/>
              <w:ind w:left="-1"/>
              <w:rPr>
                <w:rFonts w:ascii="Arial" w:hAnsi="Arial" w:cs="Arial"/>
              </w:rPr>
            </w:pPr>
          </w:p>
        </w:tc>
      </w:tr>
    </w:tbl>
    <w:p w:rsidR="003C6B91" w:rsidRPr="00ED43CA" w:rsidRDefault="003C6B91" w:rsidP="00717CA8">
      <w:pPr>
        <w:rPr>
          <w:sz w:val="20"/>
        </w:rPr>
      </w:pPr>
    </w:p>
    <w:sectPr w:rsidR="003C6B91" w:rsidRPr="00ED43CA" w:rsidSect="00071BFC">
      <w:headerReference w:type="default" r:id="rId10"/>
      <w:pgSz w:w="11906" w:h="16838" w:code="9"/>
      <w:pgMar w:top="2892" w:right="2835" w:bottom="45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0C9" w:rsidRDefault="00D930C9">
      <w:r>
        <w:separator/>
      </w:r>
    </w:p>
  </w:endnote>
  <w:endnote w:type="continuationSeparator" w:id="0">
    <w:p w:rsidR="00D930C9" w:rsidRDefault="00D93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0C9" w:rsidRDefault="00D930C9">
      <w:r>
        <w:separator/>
      </w:r>
    </w:p>
  </w:footnote>
  <w:footnote w:type="continuationSeparator" w:id="0">
    <w:p w:rsidR="00D930C9" w:rsidRDefault="00D930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050" w:rsidRPr="00242076" w:rsidRDefault="00A87050" w:rsidP="00242076">
    <w:pPr>
      <w:pStyle w:val="Kopfzeile"/>
      <w:rPr>
        <w:szCs w:val="22"/>
      </w:rPr>
    </w:pPr>
    <w:r w:rsidRPr="00242076">
      <w:rPr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0CABC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136C2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5C8E3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A6A8B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A2035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8AA2E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70E5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500B2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980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380E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8EB"/>
    <w:rsid w:val="000240AE"/>
    <w:rsid w:val="0002777F"/>
    <w:rsid w:val="00064410"/>
    <w:rsid w:val="00071BFC"/>
    <w:rsid w:val="0007395D"/>
    <w:rsid w:val="0008170D"/>
    <w:rsid w:val="000D007D"/>
    <w:rsid w:val="000D2FC4"/>
    <w:rsid w:val="001125AF"/>
    <w:rsid w:val="00120B57"/>
    <w:rsid w:val="001353B5"/>
    <w:rsid w:val="001645DA"/>
    <w:rsid w:val="0017618B"/>
    <w:rsid w:val="001C5DCC"/>
    <w:rsid w:val="001C7E5E"/>
    <w:rsid w:val="002034C0"/>
    <w:rsid w:val="002050CB"/>
    <w:rsid w:val="00213E41"/>
    <w:rsid w:val="0023393C"/>
    <w:rsid w:val="00242076"/>
    <w:rsid w:val="00273A0B"/>
    <w:rsid w:val="00281B4D"/>
    <w:rsid w:val="00296A2A"/>
    <w:rsid w:val="002B2F0B"/>
    <w:rsid w:val="003164D8"/>
    <w:rsid w:val="003312C1"/>
    <w:rsid w:val="00347915"/>
    <w:rsid w:val="00375705"/>
    <w:rsid w:val="00375F2F"/>
    <w:rsid w:val="003C6B91"/>
    <w:rsid w:val="003D71CC"/>
    <w:rsid w:val="00460B43"/>
    <w:rsid w:val="00461244"/>
    <w:rsid w:val="00470395"/>
    <w:rsid w:val="00486E78"/>
    <w:rsid w:val="004E5ADA"/>
    <w:rsid w:val="005243F2"/>
    <w:rsid w:val="00564A38"/>
    <w:rsid w:val="005935CB"/>
    <w:rsid w:val="005955C6"/>
    <w:rsid w:val="005A6907"/>
    <w:rsid w:val="005B3604"/>
    <w:rsid w:val="00616092"/>
    <w:rsid w:val="006443C5"/>
    <w:rsid w:val="006843FD"/>
    <w:rsid w:val="00691B6D"/>
    <w:rsid w:val="006A0C69"/>
    <w:rsid w:val="006A448A"/>
    <w:rsid w:val="006C2DD5"/>
    <w:rsid w:val="006D39E6"/>
    <w:rsid w:val="00717CA8"/>
    <w:rsid w:val="00722C38"/>
    <w:rsid w:val="007324D3"/>
    <w:rsid w:val="00792683"/>
    <w:rsid w:val="007C0D27"/>
    <w:rsid w:val="007E6603"/>
    <w:rsid w:val="00800959"/>
    <w:rsid w:val="00837864"/>
    <w:rsid w:val="00867B6F"/>
    <w:rsid w:val="008B18EB"/>
    <w:rsid w:val="008F609B"/>
    <w:rsid w:val="009007B4"/>
    <w:rsid w:val="00966730"/>
    <w:rsid w:val="009A2850"/>
    <w:rsid w:val="009C0FD4"/>
    <w:rsid w:val="00A028A8"/>
    <w:rsid w:val="00A87050"/>
    <w:rsid w:val="00A905EC"/>
    <w:rsid w:val="00AA358D"/>
    <w:rsid w:val="00AE7E28"/>
    <w:rsid w:val="00B4014E"/>
    <w:rsid w:val="00B61C54"/>
    <w:rsid w:val="00B62438"/>
    <w:rsid w:val="00BA018C"/>
    <w:rsid w:val="00C120A4"/>
    <w:rsid w:val="00C249D2"/>
    <w:rsid w:val="00C274DA"/>
    <w:rsid w:val="00CD24AF"/>
    <w:rsid w:val="00D333A7"/>
    <w:rsid w:val="00D930C9"/>
    <w:rsid w:val="00DA10E7"/>
    <w:rsid w:val="00DA185C"/>
    <w:rsid w:val="00DA1EA3"/>
    <w:rsid w:val="00DB1AAF"/>
    <w:rsid w:val="00DB355D"/>
    <w:rsid w:val="00DC2A0D"/>
    <w:rsid w:val="00DD4276"/>
    <w:rsid w:val="00E30D0F"/>
    <w:rsid w:val="00E40FAC"/>
    <w:rsid w:val="00E4115F"/>
    <w:rsid w:val="00E516EA"/>
    <w:rsid w:val="00E875CB"/>
    <w:rsid w:val="00ED43CA"/>
    <w:rsid w:val="00EF4977"/>
    <w:rsid w:val="00EF4B63"/>
    <w:rsid w:val="00F07F8F"/>
    <w:rsid w:val="00F1499E"/>
    <w:rsid w:val="00F418D0"/>
    <w:rsid w:val="00F47EDC"/>
    <w:rsid w:val="00FA2F03"/>
    <w:rsid w:val="00FC4BCD"/>
    <w:rsid w:val="00FD45E2"/>
    <w:rsid w:val="00FF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61244"/>
    <w:pPr>
      <w:spacing w:line="260" w:lineRule="atLeast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E40FAC"/>
    <w:pPr>
      <w:keepNext/>
      <w:spacing w:after="260"/>
      <w:outlineLvl w:val="0"/>
    </w:pPr>
    <w:rPr>
      <w:rFonts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E40FAC"/>
    <w:pPr>
      <w:keepNext/>
      <w:spacing w:after="12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E40FAC"/>
    <w:pPr>
      <w:keepNext/>
      <w:spacing w:after="8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E40FAC"/>
    <w:pPr>
      <w:keepNext/>
      <w:spacing w:before="24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E40FAC"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E40FAC"/>
    <w:p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E40FAC"/>
    <w:pPr>
      <w:spacing w:before="240" w:after="60"/>
      <w:outlineLvl w:val="6"/>
    </w:pPr>
    <w:rPr>
      <w:b/>
    </w:rPr>
  </w:style>
  <w:style w:type="paragraph" w:styleId="berschrift8">
    <w:name w:val="heading 8"/>
    <w:basedOn w:val="Standard"/>
    <w:next w:val="Standard"/>
    <w:qFormat/>
    <w:rsid w:val="00E40FAC"/>
    <w:pPr>
      <w:spacing w:before="240" w:after="60"/>
      <w:outlineLvl w:val="7"/>
    </w:pPr>
    <w:rPr>
      <w:b/>
      <w:iCs/>
    </w:rPr>
  </w:style>
  <w:style w:type="paragraph" w:styleId="berschrift9">
    <w:name w:val="heading 9"/>
    <w:basedOn w:val="Standard"/>
    <w:next w:val="Standard"/>
    <w:qFormat/>
    <w:rsid w:val="00E40FAC"/>
    <w:pPr>
      <w:spacing w:before="240" w:after="60"/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16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16092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E40FAC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qFormat/>
    <w:rsid w:val="00E40FAC"/>
    <w:rPr>
      <w:rFonts w:ascii="Arial" w:hAnsi="Arial"/>
      <w:b/>
      <w:bCs/>
      <w:sz w:val="22"/>
    </w:rPr>
  </w:style>
  <w:style w:type="character" w:styleId="Hervorhebung">
    <w:name w:val="Emphasis"/>
    <w:basedOn w:val="Absatz-Standardschriftart"/>
    <w:qFormat/>
    <w:rsid w:val="00E40FAC"/>
    <w:rPr>
      <w:rFonts w:ascii="Arial" w:hAnsi="Arial"/>
      <w:i/>
      <w:iCs/>
      <w:sz w:val="22"/>
    </w:rPr>
  </w:style>
  <w:style w:type="character" w:styleId="Seitenzahl">
    <w:name w:val="page number"/>
    <w:basedOn w:val="Absatz-Standardschriftart"/>
    <w:rsid w:val="00E40FAC"/>
    <w:rPr>
      <w:rFonts w:ascii="Arial" w:hAnsi="Arial"/>
      <w:sz w:val="22"/>
    </w:rPr>
  </w:style>
  <w:style w:type="paragraph" w:styleId="StandardWeb">
    <w:name w:val="Normal (Web)"/>
    <w:basedOn w:val="Standard"/>
    <w:rsid w:val="00E40FAC"/>
  </w:style>
  <w:style w:type="character" w:styleId="Zeilennummer">
    <w:name w:val="line number"/>
    <w:basedOn w:val="Absatz-Standardschriftart"/>
    <w:rsid w:val="00E40FAC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rsid w:val="008B18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18EB"/>
    <w:rPr>
      <w:rFonts w:ascii="Tahoma" w:hAnsi="Tahoma" w:cs="Tahoma"/>
      <w:sz w:val="16"/>
      <w:szCs w:val="16"/>
    </w:rPr>
  </w:style>
  <w:style w:type="table" w:customStyle="1" w:styleId="AufgabenlisteTabelle">
    <w:name w:val="Aufgabenliste;Tabelle"/>
    <w:basedOn w:val="NormaleTabelle"/>
    <w:uiPriority w:val="99"/>
    <w:rsid w:val="008B18EB"/>
    <w:pPr>
      <w:spacing w:before="80" w:after="80" w:line="288" w:lineRule="auto"/>
      <w:jc w:val="center"/>
    </w:pPr>
    <w:rPr>
      <w:rFonts w:asciiTheme="minorHAnsi" w:eastAsiaTheme="minorHAnsi" w:hAnsiTheme="minorHAnsi" w:cstheme="minorBidi"/>
      <w:color w:val="595959" w:themeColor="text1" w:themeTint="A6"/>
      <w:sz w:val="17"/>
      <w:lang w:eastAsia="pt-BR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173" w:type="dxa"/>
        <w:right w:w="173" w:type="dxa"/>
      </w:tblCellMar>
    </w:tblPr>
    <w:tblStylePr w:type="firstRow">
      <w:pPr>
        <w:wordWrap/>
        <w:spacing w:line="240" w:lineRule="auto"/>
      </w:pPr>
      <w:rPr>
        <w:rFonts w:asciiTheme="majorHAnsi" w:hAnsiTheme="majorHAnsi"/>
        <w:b/>
        <w:caps/>
        <w:smallCaps w:val="0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9BBB59" w:themeFill="accent3"/>
      </w:tcPr>
    </w:tblStylePr>
    <w:tblStylePr w:type="band1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</w:tcPr>
    </w:tblStylePr>
  </w:style>
  <w:style w:type="paragraph" w:customStyle="1" w:styleId="Name">
    <w:name w:val="Name"/>
    <w:basedOn w:val="Standard"/>
    <w:uiPriority w:val="1"/>
    <w:qFormat/>
    <w:rsid w:val="008B18EB"/>
    <w:pPr>
      <w:spacing w:before="300" w:line="240" w:lineRule="auto"/>
    </w:pPr>
    <w:rPr>
      <w:rFonts w:asciiTheme="minorHAnsi" w:eastAsiaTheme="minorHAnsi" w:hAnsiTheme="minorHAnsi" w:cstheme="minorBidi"/>
      <w:color w:val="000000" w:themeColor="text1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61244"/>
    <w:pPr>
      <w:spacing w:line="260" w:lineRule="atLeast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E40FAC"/>
    <w:pPr>
      <w:keepNext/>
      <w:spacing w:after="260"/>
      <w:outlineLvl w:val="0"/>
    </w:pPr>
    <w:rPr>
      <w:rFonts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E40FAC"/>
    <w:pPr>
      <w:keepNext/>
      <w:spacing w:after="12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E40FAC"/>
    <w:pPr>
      <w:keepNext/>
      <w:spacing w:after="8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E40FAC"/>
    <w:pPr>
      <w:keepNext/>
      <w:spacing w:before="24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E40FAC"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E40FAC"/>
    <w:p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E40FAC"/>
    <w:pPr>
      <w:spacing w:before="240" w:after="60"/>
      <w:outlineLvl w:val="6"/>
    </w:pPr>
    <w:rPr>
      <w:b/>
    </w:rPr>
  </w:style>
  <w:style w:type="paragraph" w:styleId="berschrift8">
    <w:name w:val="heading 8"/>
    <w:basedOn w:val="Standard"/>
    <w:next w:val="Standard"/>
    <w:qFormat/>
    <w:rsid w:val="00E40FAC"/>
    <w:pPr>
      <w:spacing w:before="240" w:after="60"/>
      <w:outlineLvl w:val="7"/>
    </w:pPr>
    <w:rPr>
      <w:b/>
      <w:iCs/>
    </w:rPr>
  </w:style>
  <w:style w:type="paragraph" w:styleId="berschrift9">
    <w:name w:val="heading 9"/>
    <w:basedOn w:val="Standard"/>
    <w:next w:val="Standard"/>
    <w:qFormat/>
    <w:rsid w:val="00E40FAC"/>
    <w:pPr>
      <w:spacing w:before="240" w:after="60"/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16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16092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E40FAC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qFormat/>
    <w:rsid w:val="00E40FAC"/>
    <w:rPr>
      <w:rFonts w:ascii="Arial" w:hAnsi="Arial"/>
      <w:b/>
      <w:bCs/>
      <w:sz w:val="22"/>
    </w:rPr>
  </w:style>
  <w:style w:type="character" w:styleId="Hervorhebung">
    <w:name w:val="Emphasis"/>
    <w:basedOn w:val="Absatz-Standardschriftart"/>
    <w:qFormat/>
    <w:rsid w:val="00E40FAC"/>
    <w:rPr>
      <w:rFonts w:ascii="Arial" w:hAnsi="Arial"/>
      <w:i/>
      <w:iCs/>
      <w:sz w:val="22"/>
    </w:rPr>
  </w:style>
  <w:style w:type="character" w:styleId="Seitenzahl">
    <w:name w:val="page number"/>
    <w:basedOn w:val="Absatz-Standardschriftart"/>
    <w:rsid w:val="00E40FAC"/>
    <w:rPr>
      <w:rFonts w:ascii="Arial" w:hAnsi="Arial"/>
      <w:sz w:val="22"/>
    </w:rPr>
  </w:style>
  <w:style w:type="paragraph" w:styleId="StandardWeb">
    <w:name w:val="Normal (Web)"/>
    <w:basedOn w:val="Standard"/>
    <w:rsid w:val="00E40FAC"/>
  </w:style>
  <w:style w:type="character" w:styleId="Zeilennummer">
    <w:name w:val="line number"/>
    <w:basedOn w:val="Absatz-Standardschriftart"/>
    <w:rsid w:val="00E40FAC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rsid w:val="008B18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18EB"/>
    <w:rPr>
      <w:rFonts w:ascii="Tahoma" w:hAnsi="Tahoma" w:cs="Tahoma"/>
      <w:sz w:val="16"/>
      <w:szCs w:val="16"/>
    </w:rPr>
  </w:style>
  <w:style w:type="table" w:customStyle="1" w:styleId="AufgabenlisteTabelle">
    <w:name w:val="Aufgabenliste;Tabelle"/>
    <w:basedOn w:val="NormaleTabelle"/>
    <w:uiPriority w:val="99"/>
    <w:rsid w:val="008B18EB"/>
    <w:pPr>
      <w:spacing w:before="80" w:after="80" w:line="288" w:lineRule="auto"/>
      <w:jc w:val="center"/>
    </w:pPr>
    <w:rPr>
      <w:rFonts w:asciiTheme="minorHAnsi" w:eastAsiaTheme="minorHAnsi" w:hAnsiTheme="minorHAnsi" w:cstheme="minorBidi"/>
      <w:color w:val="595959" w:themeColor="text1" w:themeTint="A6"/>
      <w:sz w:val="17"/>
      <w:lang w:eastAsia="pt-BR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173" w:type="dxa"/>
        <w:right w:w="173" w:type="dxa"/>
      </w:tblCellMar>
    </w:tblPr>
    <w:tblStylePr w:type="firstRow">
      <w:pPr>
        <w:wordWrap/>
        <w:spacing w:line="240" w:lineRule="auto"/>
      </w:pPr>
      <w:rPr>
        <w:rFonts w:asciiTheme="majorHAnsi" w:hAnsiTheme="majorHAnsi"/>
        <w:b/>
        <w:caps/>
        <w:smallCaps w:val="0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9BBB59" w:themeFill="accent3"/>
      </w:tcPr>
    </w:tblStylePr>
    <w:tblStylePr w:type="band1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</w:tcPr>
    </w:tblStylePr>
  </w:style>
  <w:style w:type="paragraph" w:customStyle="1" w:styleId="Name">
    <w:name w:val="Name"/>
    <w:basedOn w:val="Standard"/>
    <w:uiPriority w:val="1"/>
    <w:qFormat/>
    <w:rsid w:val="008B18EB"/>
    <w:pPr>
      <w:spacing w:before="300" w:line="240" w:lineRule="auto"/>
    </w:pPr>
    <w:rPr>
      <w:rFonts w:asciiTheme="minorHAnsi" w:eastAsiaTheme="minorHAnsi" w:hAnsiTheme="minorHAnsi" w:cstheme="minorBidi"/>
      <w:color w:val="000000" w:themeColor="text1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6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chtl\AppData\Roaming\Microsoft\Templates\Briefbogen%20Dichtl%20einseiti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A441A9F7F204C14A2A92DD974A987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29ACE3-0CB4-4BA2-9482-E385DE6318E5}"/>
      </w:docPartPr>
      <w:docPartBody>
        <w:p w:rsidR="00C0714D" w:rsidRDefault="00A13FCE" w:rsidP="00A13FCE">
          <w:pPr>
            <w:pStyle w:val="6A441A9F7F204C14A2A92DD974A987E2"/>
          </w:pPr>
          <w:r>
            <w:rPr>
              <w:rStyle w:val="Platzhaltertext"/>
            </w:rPr>
            <w:t>Geben Sie einen beliebigen Inhalt ein, der wiederholt werden soll, einschließlich anderer Inhaltssteuerelemente. Sie können dieses Steuerelement auch um Tabellenzeilen einfügen, um Teile einer Tabelle zu wiederholen.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CE"/>
    <w:rsid w:val="00A13FCE"/>
    <w:rsid w:val="00C0714D"/>
    <w:rsid w:val="00C9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13FCE"/>
    <w:rPr>
      <w:color w:val="808080"/>
    </w:rPr>
  </w:style>
  <w:style w:type="paragraph" w:customStyle="1" w:styleId="3929D759EAAA4495824A0B227336B60A">
    <w:name w:val="3929D759EAAA4495824A0B227336B60A"/>
    <w:rsid w:val="00A13FCE"/>
  </w:style>
  <w:style w:type="paragraph" w:customStyle="1" w:styleId="4CDCDC08CF2F4156AD0E91B8E9F25F66">
    <w:name w:val="4CDCDC08CF2F4156AD0E91B8E9F25F66"/>
    <w:rsid w:val="00A13FCE"/>
  </w:style>
  <w:style w:type="paragraph" w:customStyle="1" w:styleId="ECBE6C5B726C4361A865DEF9B04F322D">
    <w:name w:val="ECBE6C5B726C4361A865DEF9B04F322D"/>
    <w:rsid w:val="00A13FCE"/>
  </w:style>
  <w:style w:type="paragraph" w:customStyle="1" w:styleId="8F7E39D61E654E44874C94D197ED3261">
    <w:name w:val="8F7E39D61E654E44874C94D197ED3261"/>
    <w:rsid w:val="00A13FCE"/>
  </w:style>
  <w:style w:type="paragraph" w:customStyle="1" w:styleId="A5BFEF778A7540F9A349A42C2BB93F8E">
    <w:name w:val="A5BFEF778A7540F9A349A42C2BB93F8E"/>
    <w:rsid w:val="00A13FCE"/>
  </w:style>
  <w:style w:type="paragraph" w:customStyle="1" w:styleId="9FB92F5F4D7E44D49A34C34CCEFE01BE">
    <w:name w:val="9FB92F5F4D7E44D49A34C34CCEFE01BE"/>
    <w:rsid w:val="00A13FCE"/>
  </w:style>
  <w:style w:type="paragraph" w:customStyle="1" w:styleId="6FAC246C62D141709EAC1B4A6CC24B35">
    <w:name w:val="6FAC246C62D141709EAC1B4A6CC24B35"/>
    <w:rsid w:val="00A13FCE"/>
  </w:style>
  <w:style w:type="paragraph" w:customStyle="1" w:styleId="6F3BF27A683741DAB64844CA8BB4141C">
    <w:name w:val="6F3BF27A683741DAB64844CA8BB4141C"/>
    <w:rsid w:val="00A13FCE"/>
  </w:style>
  <w:style w:type="paragraph" w:customStyle="1" w:styleId="A8D4FA95AD9E4A42AF8B7B204888925C">
    <w:name w:val="A8D4FA95AD9E4A42AF8B7B204888925C"/>
    <w:rsid w:val="00A13FCE"/>
  </w:style>
  <w:style w:type="paragraph" w:customStyle="1" w:styleId="9B5F61AFEDAE4AFCA51133A714FC000D">
    <w:name w:val="9B5F61AFEDAE4AFCA51133A714FC000D"/>
    <w:rsid w:val="00A13FCE"/>
  </w:style>
  <w:style w:type="paragraph" w:customStyle="1" w:styleId="0A0E85536FEC4DF4B1BF9BFA2A61EA87">
    <w:name w:val="0A0E85536FEC4DF4B1BF9BFA2A61EA87"/>
    <w:rsid w:val="00A13FCE"/>
  </w:style>
  <w:style w:type="paragraph" w:customStyle="1" w:styleId="B641AEECBF29404FA0B23B353C3DC93C">
    <w:name w:val="B641AEECBF29404FA0B23B353C3DC93C"/>
    <w:rsid w:val="00A13FCE"/>
  </w:style>
  <w:style w:type="paragraph" w:customStyle="1" w:styleId="CD0686A0163641A0953091DA9A9204B7">
    <w:name w:val="CD0686A0163641A0953091DA9A9204B7"/>
    <w:rsid w:val="00A13FCE"/>
  </w:style>
  <w:style w:type="paragraph" w:customStyle="1" w:styleId="C74BA220FC91458EB47C003A5070041A">
    <w:name w:val="C74BA220FC91458EB47C003A5070041A"/>
    <w:rsid w:val="00A13FCE"/>
  </w:style>
  <w:style w:type="paragraph" w:customStyle="1" w:styleId="09F1F9799A3043289132BED39C484F77">
    <w:name w:val="09F1F9799A3043289132BED39C484F77"/>
    <w:rsid w:val="00A13FCE"/>
  </w:style>
  <w:style w:type="paragraph" w:customStyle="1" w:styleId="C477478446094EDEA54299313CAE056F">
    <w:name w:val="C477478446094EDEA54299313CAE056F"/>
    <w:rsid w:val="00A13FCE"/>
  </w:style>
  <w:style w:type="paragraph" w:customStyle="1" w:styleId="BD2CC526F4D14592B29CF83D316E7A4A">
    <w:name w:val="BD2CC526F4D14592B29CF83D316E7A4A"/>
    <w:rsid w:val="00A13FCE"/>
  </w:style>
  <w:style w:type="paragraph" w:customStyle="1" w:styleId="C9AAD37699D14FD8B316C43801039B74">
    <w:name w:val="C9AAD37699D14FD8B316C43801039B74"/>
    <w:rsid w:val="00A13FCE"/>
  </w:style>
  <w:style w:type="paragraph" w:customStyle="1" w:styleId="C5178C0EFB9E451B82E451CB17A4535F">
    <w:name w:val="C5178C0EFB9E451B82E451CB17A4535F"/>
    <w:rsid w:val="00A13FCE"/>
  </w:style>
  <w:style w:type="paragraph" w:customStyle="1" w:styleId="275A2D2FFA2A4961BD3391E6B359D78E">
    <w:name w:val="275A2D2FFA2A4961BD3391E6B359D78E"/>
    <w:rsid w:val="00A13FCE"/>
  </w:style>
  <w:style w:type="paragraph" w:customStyle="1" w:styleId="B5DFFFDCFF2643FBBA79622B98D9444D">
    <w:name w:val="B5DFFFDCFF2643FBBA79622B98D9444D"/>
    <w:rsid w:val="00A13FCE"/>
  </w:style>
  <w:style w:type="paragraph" w:customStyle="1" w:styleId="C604F4DB19DA46668070F81557D6D01C">
    <w:name w:val="C604F4DB19DA46668070F81557D6D01C"/>
    <w:rsid w:val="00A13FCE"/>
  </w:style>
  <w:style w:type="paragraph" w:customStyle="1" w:styleId="2A4B1D0639814FCD9D9F7C3BADE10A6A">
    <w:name w:val="2A4B1D0639814FCD9D9F7C3BADE10A6A"/>
    <w:rsid w:val="00A13FCE"/>
  </w:style>
  <w:style w:type="paragraph" w:customStyle="1" w:styleId="9B7BFAB8EB8942A2A9E2F2AECD4E3E1D">
    <w:name w:val="9B7BFAB8EB8942A2A9E2F2AECD4E3E1D"/>
    <w:rsid w:val="00A13FCE"/>
  </w:style>
  <w:style w:type="paragraph" w:customStyle="1" w:styleId="5096F4F5E7B647B9B1C7249EF6468EFD">
    <w:name w:val="5096F4F5E7B647B9B1C7249EF6468EFD"/>
    <w:rsid w:val="00A13FCE"/>
  </w:style>
  <w:style w:type="paragraph" w:customStyle="1" w:styleId="CBF90D5E96354180981BBDB17638E31C">
    <w:name w:val="CBF90D5E96354180981BBDB17638E31C"/>
    <w:rsid w:val="00A13FCE"/>
  </w:style>
  <w:style w:type="paragraph" w:customStyle="1" w:styleId="04FB1936801C4800857C5BF47D466EB6">
    <w:name w:val="04FB1936801C4800857C5BF47D466EB6"/>
    <w:rsid w:val="00A13FCE"/>
  </w:style>
  <w:style w:type="paragraph" w:customStyle="1" w:styleId="88210720BE514FD8941EC87BB772980A">
    <w:name w:val="88210720BE514FD8941EC87BB772980A"/>
    <w:rsid w:val="00A13FCE"/>
  </w:style>
  <w:style w:type="paragraph" w:customStyle="1" w:styleId="A8ECD3B76FA54B4EAEE73188C43CF05E">
    <w:name w:val="A8ECD3B76FA54B4EAEE73188C43CF05E"/>
    <w:rsid w:val="00A13FCE"/>
  </w:style>
  <w:style w:type="paragraph" w:customStyle="1" w:styleId="2C680E4B6E24455EBE93F0D22ADFEE37">
    <w:name w:val="2C680E4B6E24455EBE93F0D22ADFEE37"/>
    <w:rsid w:val="00A13FCE"/>
  </w:style>
  <w:style w:type="paragraph" w:customStyle="1" w:styleId="7B100918C6B042678E4F0FE6608C21E1">
    <w:name w:val="7B100918C6B042678E4F0FE6608C21E1"/>
    <w:rsid w:val="00A13FCE"/>
  </w:style>
  <w:style w:type="paragraph" w:customStyle="1" w:styleId="F560B5F1EFC544089D93C7A9DF654C67">
    <w:name w:val="F560B5F1EFC544089D93C7A9DF654C67"/>
    <w:rsid w:val="00A13FCE"/>
  </w:style>
  <w:style w:type="paragraph" w:customStyle="1" w:styleId="BA7C0906791541299B37D6A358E71449">
    <w:name w:val="BA7C0906791541299B37D6A358E71449"/>
    <w:rsid w:val="00A13FCE"/>
  </w:style>
  <w:style w:type="paragraph" w:customStyle="1" w:styleId="46AE06732C0F479EA149C842AADC774C">
    <w:name w:val="46AE06732C0F479EA149C842AADC774C"/>
    <w:rsid w:val="00A13FCE"/>
  </w:style>
  <w:style w:type="paragraph" w:customStyle="1" w:styleId="72E5D3C258D744938A33A8A59C324199">
    <w:name w:val="72E5D3C258D744938A33A8A59C324199"/>
    <w:rsid w:val="00A13FCE"/>
  </w:style>
  <w:style w:type="paragraph" w:customStyle="1" w:styleId="A6317F704B5843C298327515DAF8DC9C">
    <w:name w:val="A6317F704B5843C298327515DAF8DC9C"/>
    <w:rsid w:val="00A13FCE"/>
  </w:style>
  <w:style w:type="paragraph" w:customStyle="1" w:styleId="587FC0C773014482A90591D671A7CDBA">
    <w:name w:val="587FC0C773014482A90591D671A7CDBA"/>
    <w:rsid w:val="00A13FCE"/>
  </w:style>
  <w:style w:type="paragraph" w:customStyle="1" w:styleId="28B2D88BFEE94F6AACBBD3EDA15604E0">
    <w:name w:val="28B2D88BFEE94F6AACBBD3EDA15604E0"/>
    <w:rsid w:val="00A13FCE"/>
  </w:style>
  <w:style w:type="paragraph" w:customStyle="1" w:styleId="E59204B448C2408F8F9EE6E768222C7A">
    <w:name w:val="E59204B448C2408F8F9EE6E768222C7A"/>
    <w:rsid w:val="00A13FCE"/>
  </w:style>
  <w:style w:type="paragraph" w:customStyle="1" w:styleId="3B58A529C5BC4B6881726798CA92C75E">
    <w:name w:val="3B58A529C5BC4B6881726798CA92C75E"/>
    <w:rsid w:val="00A13FCE"/>
  </w:style>
  <w:style w:type="paragraph" w:customStyle="1" w:styleId="52AB415966EB4E9BB6F4C5C33F47F0EA">
    <w:name w:val="52AB415966EB4E9BB6F4C5C33F47F0EA"/>
    <w:rsid w:val="00A13FCE"/>
  </w:style>
  <w:style w:type="paragraph" w:customStyle="1" w:styleId="B747F1361CED438F997B39B3C3A3410E">
    <w:name w:val="B747F1361CED438F997B39B3C3A3410E"/>
    <w:rsid w:val="00A13FCE"/>
  </w:style>
  <w:style w:type="paragraph" w:customStyle="1" w:styleId="5CACD4C6A88C4BCBBC2FCC8B7802D200">
    <w:name w:val="5CACD4C6A88C4BCBBC2FCC8B7802D200"/>
    <w:rsid w:val="00A13FCE"/>
  </w:style>
  <w:style w:type="paragraph" w:customStyle="1" w:styleId="486221A7C699464FB9ACE9E2022808EE">
    <w:name w:val="486221A7C699464FB9ACE9E2022808EE"/>
    <w:rsid w:val="00A13FCE"/>
  </w:style>
  <w:style w:type="paragraph" w:customStyle="1" w:styleId="E30E60334D0342179506C805517774D5">
    <w:name w:val="E30E60334D0342179506C805517774D5"/>
    <w:rsid w:val="00A13FCE"/>
  </w:style>
  <w:style w:type="paragraph" w:customStyle="1" w:styleId="72395EBA3EEB4E05BCB5B71656BFD604">
    <w:name w:val="72395EBA3EEB4E05BCB5B71656BFD604"/>
    <w:rsid w:val="00A13FCE"/>
  </w:style>
  <w:style w:type="paragraph" w:customStyle="1" w:styleId="6A441A9F7F204C14A2A92DD974A987E2">
    <w:name w:val="6A441A9F7F204C14A2A92DD974A987E2"/>
    <w:rsid w:val="00A13FCE"/>
  </w:style>
  <w:style w:type="paragraph" w:customStyle="1" w:styleId="02D118ACD8B04766BA35E2ED45527774">
    <w:name w:val="02D118ACD8B04766BA35E2ED45527774"/>
    <w:rsid w:val="00A13FCE"/>
  </w:style>
  <w:style w:type="paragraph" w:customStyle="1" w:styleId="5F1DFDBBBC484455B54E96AEDBA524A0">
    <w:name w:val="5F1DFDBBBC484455B54E96AEDBA524A0"/>
    <w:rsid w:val="00A13FCE"/>
  </w:style>
  <w:style w:type="paragraph" w:customStyle="1" w:styleId="0794C820B9F04D189B7974F4E387F589">
    <w:name w:val="0794C820B9F04D189B7974F4E387F589"/>
    <w:rsid w:val="00A13FCE"/>
  </w:style>
  <w:style w:type="paragraph" w:customStyle="1" w:styleId="CDCD93181DB74B988A22074F0FF2E96F">
    <w:name w:val="CDCD93181DB74B988A22074F0FF2E96F"/>
    <w:rsid w:val="00A13FCE"/>
  </w:style>
  <w:style w:type="paragraph" w:customStyle="1" w:styleId="9B384D9F0F7F466696EFF0E4ADB9E081">
    <w:name w:val="9B384D9F0F7F466696EFF0E4ADB9E081"/>
    <w:rsid w:val="00A13FCE"/>
  </w:style>
  <w:style w:type="paragraph" w:customStyle="1" w:styleId="A5BE0331629A42A8968338FCF309A7F2">
    <w:name w:val="A5BE0331629A42A8968338FCF309A7F2"/>
    <w:rsid w:val="00A13FCE"/>
  </w:style>
  <w:style w:type="paragraph" w:customStyle="1" w:styleId="335B8501BB204686ABB9615108E2FE8B">
    <w:name w:val="335B8501BB204686ABB9615108E2FE8B"/>
    <w:rsid w:val="00A13FCE"/>
  </w:style>
  <w:style w:type="paragraph" w:customStyle="1" w:styleId="3A0F7AD98C9A43728BEE9208688E3D9F">
    <w:name w:val="3A0F7AD98C9A43728BEE9208688E3D9F"/>
    <w:rsid w:val="00A13FC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13FCE"/>
    <w:rPr>
      <w:color w:val="808080"/>
    </w:rPr>
  </w:style>
  <w:style w:type="paragraph" w:customStyle="1" w:styleId="3929D759EAAA4495824A0B227336B60A">
    <w:name w:val="3929D759EAAA4495824A0B227336B60A"/>
    <w:rsid w:val="00A13FCE"/>
  </w:style>
  <w:style w:type="paragraph" w:customStyle="1" w:styleId="4CDCDC08CF2F4156AD0E91B8E9F25F66">
    <w:name w:val="4CDCDC08CF2F4156AD0E91B8E9F25F66"/>
    <w:rsid w:val="00A13FCE"/>
  </w:style>
  <w:style w:type="paragraph" w:customStyle="1" w:styleId="ECBE6C5B726C4361A865DEF9B04F322D">
    <w:name w:val="ECBE6C5B726C4361A865DEF9B04F322D"/>
    <w:rsid w:val="00A13FCE"/>
  </w:style>
  <w:style w:type="paragraph" w:customStyle="1" w:styleId="8F7E39D61E654E44874C94D197ED3261">
    <w:name w:val="8F7E39D61E654E44874C94D197ED3261"/>
    <w:rsid w:val="00A13FCE"/>
  </w:style>
  <w:style w:type="paragraph" w:customStyle="1" w:styleId="A5BFEF778A7540F9A349A42C2BB93F8E">
    <w:name w:val="A5BFEF778A7540F9A349A42C2BB93F8E"/>
    <w:rsid w:val="00A13FCE"/>
  </w:style>
  <w:style w:type="paragraph" w:customStyle="1" w:styleId="9FB92F5F4D7E44D49A34C34CCEFE01BE">
    <w:name w:val="9FB92F5F4D7E44D49A34C34CCEFE01BE"/>
    <w:rsid w:val="00A13FCE"/>
  </w:style>
  <w:style w:type="paragraph" w:customStyle="1" w:styleId="6FAC246C62D141709EAC1B4A6CC24B35">
    <w:name w:val="6FAC246C62D141709EAC1B4A6CC24B35"/>
    <w:rsid w:val="00A13FCE"/>
  </w:style>
  <w:style w:type="paragraph" w:customStyle="1" w:styleId="6F3BF27A683741DAB64844CA8BB4141C">
    <w:name w:val="6F3BF27A683741DAB64844CA8BB4141C"/>
    <w:rsid w:val="00A13FCE"/>
  </w:style>
  <w:style w:type="paragraph" w:customStyle="1" w:styleId="A8D4FA95AD9E4A42AF8B7B204888925C">
    <w:name w:val="A8D4FA95AD9E4A42AF8B7B204888925C"/>
    <w:rsid w:val="00A13FCE"/>
  </w:style>
  <w:style w:type="paragraph" w:customStyle="1" w:styleId="9B5F61AFEDAE4AFCA51133A714FC000D">
    <w:name w:val="9B5F61AFEDAE4AFCA51133A714FC000D"/>
    <w:rsid w:val="00A13FCE"/>
  </w:style>
  <w:style w:type="paragraph" w:customStyle="1" w:styleId="0A0E85536FEC4DF4B1BF9BFA2A61EA87">
    <w:name w:val="0A0E85536FEC4DF4B1BF9BFA2A61EA87"/>
    <w:rsid w:val="00A13FCE"/>
  </w:style>
  <w:style w:type="paragraph" w:customStyle="1" w:styleId="B641AEECBF29404FA0B23B353C3DC93C">
    <w:name w:val="B641AEECBF29404FA0B23B353C3DC93C"/>
    <w:rsid w:val="00A13FCE"/>
  </w:style>
  <w:style w:type="paragraph" w:customStyle="1" w:styleId="CD0686A0163641A0953091DA9A9204B7">
    <w:name w:val="CD0686A0163641A0953091DA9A9204B7"/>
    <w:rsid w:val="00A13FCE"/>
  </w:style>
  <w:style w:type="paragraph" w:customStyle="1" w:styleId="C74BA220FC91458EB47C003A5070041A">
    <w:name w:val="C74BA220FC91458EB47C003A5070041A"/>
    <w:rsid w:val="00A13FCE"/>
  </w:style>
  <w:style w:type="paragraph" w:customStyle="1" w:styleId="09F1F9799A3043289132BED39C484F77">
    <w:name w:val="09F1F9799A3043289132BED39C484F77"/>
    <w:rsid w:val="00A13FCE"/>
  </w:style>
  <w:style w:type="paragraph" w:customStyle="1" w:styleId="C477478446094EDEA54299313CAE056F">
    <w:name w:val="C477478446094EDEA54299313CAE056F"/>
    <w:rsid w:val="00A13FCE"/>
  </w:style>
  <w:style w:type="paragraph" w:customStyle="1" w:styleId="BD2CC526F4D14592B29CF83D316E7A4A">
    <w:name w:val="BD2CC526F4D14592B29CF83D316E7A4A"/>
    <w:rsid w:val="00A13FCE"/>
  </w:style>
  <w:style w:type="paragraph" w:customStyle="1" w:styleId="C9AAD37699D14FD8B316C43801039B74">
    <w:name w:val="C9AAD37699D14FD8B316C43801039B74"/>
    <w:rsid w:val="00A13FCE"/>
  </w:style>
  <w:style w:type="paragraph" w:customStyle="1" w:styleId="C5178C0EFB9E451B82E451CB17A4535F">
    <w:name w:val="C5178C0EFB9E451B82E451CB17A4535F"/>
    <w:rsid w:val="00A13FCE"/>
  </w:style>
  <w:style w:type="paragraph" w:customStyle="1" w:styleId="275A2D2FFA2A4961BD3391E6B359D78E">
    <w:name w:val="275A2D2FFA2A4961BD3391E6B359D78E"/>
    <w:rsid w:val="00A13FCE"/>
  </w:style>
  <w:style w:type="paragraph" w:customStyle="1" w:styleId="B5DFFFDCFF2643FBBA79622B98D9444D">
    <w:name w:val="B5DFFFDCFF2643FBBA79622B98D9444D"/>
    <w:rsid w:val="00A13FCE"/>
  </w:style>
  <w:style w:type="paragraph" w:customStyle="1" w:styleId="C604F4DB19DA46668070F81557D6D01C">
    <w:name w:val="C604F4DB19DA46668070F81557D6D01C"/>
    <w:rsid w:val="00A13FCE"/>
  </w:style>
  <w:style w:type="paragraph" w:customStyle="1" w:styleId="2A4B1D0639814FCD9D9F7C3BADE10A6A">
    <w:name w:val="2A4B1D0639814FCD9D9F7C3BADE10A6A"/>
    <w:rsid w:val="00A13FCE"/>
  </w:style>
  <w:style w:type="paragraph" w:customStyle="1" w:styleId="9B7BFAB8EB8942A2A9E2F2AECD4E3E1D">
    <w:name w:val="9B7BFAB8EB8942A2A9E2F2AECD4E3E1D"/>
    <w:rsid w:val="00A13FCE"/>
  </w:style>
  <w:style w:type="paragraph" w:customStyle="1" w:styleId="5096F4F5E7B647B9B1C7249EF6468EFD">
    <w:name w:val="5096F4F5E7B647B9B1C7249EF6468EFD"/>
    <w:rsid w:val="00A13FCE"/>
  </w:style>
  <w:style w:type="paragraph" w:customStyle="1" w:styleId="CBF90D5E96354180981BBDB17638E31C">
    <w:name w:val="CBF90D5E96354180981BBDB17638E31C"/>
    <w:rsid w:val="00A13FCE"/>
  </w:style>
  <w:style w:type="paragraph" w:customStyle="1" w:styleId="04FB1936801C4800857C5BF47D466EB6">
    <w:name w:val="04FB1936801C4800857C5BF47D466EB6"/>
    <w:rsid w:val="00A13FCE"/>
  </w:style>
  <w:style w:type="paragraph" w:customStyle="1" w:styleId="88210720BE514FD8941EC87BB772980A">
    <w:name w:val="88210720BE514FD8941EC87BB772980A"/>
    <w:rsid w:val="00A13FCE"/>
  </w:style>
  <w:style w:type="paragraph" w:customStyle="1" w:styleId="A8ECD3B76FA54B4EAEE73188C43CF05E">
    <w:name w:val="A8ECD3B76FA54B4EAEE73188C43CF05E"/>
    <w:rsid w:val="00A13FCE"/>
  </w:style>
  <w:style w:type="paragraph" w:customStyle="1" w:styleId="2C680E4B6E24455EBE93F0D22ADFEE37">
    <w:name w:val="2C680E4B6E24455EBE93F0D22ADFEE37"/>
    <w:rsid w:val="00A13FCE"/>
  </w:style>
  <w:style w:type="paragraph" w:customStyle="1" w:styleId="7B100918C6B042678E4F0FE6608C21E1">
    <w:name w:val="7B100918C6B042678E4F0FE6608C21E1"/>
    <w:rsid w:val="00A13FCE"/>
  </w:style>
  <w:style w:type="paragraph" w:customStyle="1" w:styleId="F560B5F1EFC544089D93C7A9DF654C67">
    <w:name w:val="F560B5F1EFC544089D93C7A9DF654C67"/>
    <w:rsid w:val="00A13FCE"/>
  </w:style>
  <w:style w:type="paragraph" w:customStyle="1" w:styleId="BA7C0906791541299B37D6A358E71449">
    <w:name w:val="BA7C0906791541299B37D6A358E71449"/>
    <w:rsid w:val="00A13FCE"/>
  </w:style>
  <w:style w:type="paragraph" w:customStyle="1" w:styleId="46AE06732C0F479EA149C842AADC774C">
    <w:name w:val="46AE06732C0F479EA149C842AADC774C"/>
    <w:rsid w:val="00A13FCE"/>
  </w:style>
  <w:style w:type="paragraph" w:customStyle="1" w:styleId="72E5D3C258D744938A33A8A59C324199">
    <w:name w:val="72E5D3C258D744938A33A8A59C324199"/>
    <w:rsid w:val="00A13FCE"/>
  </w:style>
  <w:style w:type="paragraph" w:customStyle="1" w:styleId="A6317F704B5843C298327515DAF8DC9C">
    <w:name w:val="A6317F704B5843C298327515DAF8DC9C"/>
    <w:rsid w:val="00A13FCE"/>
  </w:style>
  <w:style w:type="paragraph" w:customStyle="1" w:styleId="587FC0C773014482A90591D671A7CDBA">
    <w:name w:val="587FC0C773014482A90591D671A7CDBA"/>
    <w:rsid w:val="00A13FCE"/>
  </w:style>
  <w:style w:type="paragraph" w:customStyle="1" w:styleId="28B2D88BFEE94F6AACBBD3EDA15604E0">
    <w:name w:val="28B2D88BFEE94F6AACBBD3EDA15604E0"/>
    <w:rsid w:val="00A13FCE"/>
  </w:style>
  <w:style w:type="paragraph" w:customStyle="1" w:styleId="E59204B448C2408F8F9EE6E768222C7A">
    <w:name w:val="E59204B448C2408F8F9EE6E768222C7A"/>
    <w:rsid w:val="00A13FCE"/>
  </w:style>
  <w:style w:type="paragraph" w:customStyle="1" w:styleId="3B58A529C5BC4B6881726798CA92C75E">
    <w:name w:val="3B58A529C5BC4B6881726798CA92C75E"/>
    <w:rsid w:val="00A13FCE"/>
  </w:style>
  <w:style w:type="paragraph" w:customStyle="1" w:styleId="52AB415966EB4E9BB6F4C5C33F47F0EA">
    <w:name w:val="52AB415966EB4E9BB6F4C5C33F47F0EA"/>
    <w:rsid w:val="00A13FCE"/>
  </w:style>
  <w:style w:type="paragraph" w:customStyle="1" w:styleId="B747F1361CED438F997B39B3C3A3410E">
    <w:name w:val="B747F1361CED438F997B39B3C3A3410E"/>
    <w:rsid w:val="00A13FCE"/>
  </w:style>
  <w:style w:type="paragraph" w:customStyle="1" w:styleId="5CACD4C6A88C4BCBBC2FCC8B7802D200">
    <w:name w:val="5CACD4C6A88C4BCBBC2FCC8B7802D200"/>
    <w:rsid w:val="00A13FCE"/>
  </w:style>
  <w:style w:type="paragraph" w:customStyle="1" w:styleId="486221A7C699464FB9ACE9E2022808EE">
    <w:name w:val="486221A7C699464FB9ACE9E2022808EE"/>
    <w:rsid w:val="00A13FCE"/>
  </w:style>
  <w:style w:type="paragraph" w:customStyle="1" w:styleId="E30E60334D0342179506C805517774D5">
    <w:name w:val="E30E60334D0342179506C805517774D5"/>
    <w:rsid w:val="00A13FCE"/>
  </w:style>
  <w:style w:type="paragraph" w:customStyle="1" w:styleId="72395EBA3EEB4E05BCB5B71656BFD604">
    <w:name w:val="72395EBA3EEB4E05BCB5B71656BFD604"/>
    <w:rsid w:val="00A13FCE"/>
  </w:style>
  <w:style w:type="paragraph" w:customStyle="1" w:styleId="6A441A9F7F204C14A2A92DD974A987E2">
    <w:name w:val="6A441A9F7F204C14A2A92DD974A987E2"/>
    <w:rsid w:val="00A13FCE"/>
  </w:style>
  <w:style w:type="paragraph" w:customStyle="1" w:styleId="02D118ACD8B04766BA35E2ED45527774">
    <w:name w:val="02D118ACD8B04766BA35E2ED45527774"/>
    <w:rsid w:val="00A13FCE"/>
  </w:style>
  <w:style w:type="paragraph" w:customStyle="1" w:styleId="5F1DFDBBBC484455B54E96AEDBA524A0">
    <w:name w:val="5F1DFDBBBC484455B54E96AEDBA524A0"/>
    <w:rsid w:val="00A13FCE"/>
  </w:style>
  <w:style w:type="paragraph" w:customStyle="1" w:styleId="0794C820B9F04D189B7974F4E387F589">
    <w:name w:val="0794C820B9F04D189B7974F4E387F589"/>
    <w:rsid w:val="00A13FCE"/>
  </w:style>
  <w:style w:type="paragraph" w:customStyle="1" w:styleId="CDCD93181DB74B988A22074F0FF2E96F">
    <w:name w:val="CDCD93181DB74B988A22074F0FF2E96F"/>
    <w:rsid w:val="00A13FCE"/>
  </w:style>
  <w:style w:type="paragraph" w:customStyle="1" w:styleId="9B384D9F0F7F466696EFF0E4ADB9E081">
    <w:name w:val="9B384D9F0F7F466696EFF0E4ADB9E081"/>
    <w:rsid w:val="00A13FCE"/>
  </w:style>
  <w:style w:type="paragraph" w:customStyle="1" w:styleId="A5BE0331629A42A8968338FCF309A7F2">
    <w:name w:val="A5BE0331629A42A8968338FCF309A7F2"/>
    <w:rsid w:val="00A13FCE"/>
  </w:style>
  <w:style w:type="paragraph" w:customStyle="1" w:styleId="335B8501BB204686ABB9615108E2FE8B">
    <w:name w:val="335B8501BB204686ABB9615108E2FE8B"/>
    <w:rsid w:val="00A13FCE"/>
  </w:style>
  <w:style w:type="paragraph" w:customStyle="1" w:styleId="3A0F7AD98C9A43728BEE9208688E3D9F">
    <w:name w:val="3A0F7AD98C9A43728BEE9208688E3D9F"/>
    <w:rsid w:val="00A13F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Briefbogen Dichtl einseitig.dotx</Template>
  <TotalTime>0</TotalTime>
  <Pages>1</Pages>
  <Words>81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dichtl</dc:creator>
  <cp:lastModifiedBy>dichtl</cp:lastModifiedBy>
  <cp:revision>2</cp:revision>
  <cp:lastPrinted>2017-04-25T09:18:00Z</cp:lastPrinted>
  <dcterms:created xsi:type="dcterms:W3CDTF">2019-09-24T09:52:00Z</dcterms:created>
  <dcterms:modified xsi:type="dcterms:W3CDTF">2019-09-24T09:52:00Z</dcterms:modified>
</cp:coreProperties>
</file>